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7714" w:rsidRPr="005B07B6" w:rsidRDefault="006A7714" w:rsidP="006A7714">
      <w:pPr>
        <w:rPr>
          <w:rFonts w:ascii="Bookman Old Style" w:hAnsi="Bookman Old Style"/>
        </w:rPr>
      </w:pPr>
    </w:p>
    <w:p w:rsidR="006A7714" w:rsidRPr="005B07B6" w:rsidRDefault="006A7714" w:rsidP="006A7714">
      <w:pPr>
        <w:jc w:val="center"/>
        <w:rPr>
          <w:rFonts w:ascii="Bookman Old Style" w:hAnsi="Bookman Old Style"/>
          <w:b/>
        </w:rPr>
      </w:pPr>
      <w:r w:rsidRPr="005B07B6">
        <w:rPr>
          <w:rFonts w:ascii="Bookman Old Style" w:hAnsi="Bookman Old Style"/>
          <w:b/>
        </w:rPr>
        <w:t>Formularz zgłoszeniowy na konferencję nt.</w:t>
      </w:r>
    </w:p>
    <w:p w:rsidR="006A7714" w:rsidRPr="005B07B6" w:rsidRDefault="006A7714" w:rsidP="006A7714">
      <w:pPr>
        <w:jc w:val="center"/>
        <w:rPr>
          <w:rFonts w:ascii="Bookman Old Style" w:hAnsi="Bookman Old Style"/>
          <w:b/>
        </w:rPr>
      </w:pPr>
    </w:p>
    <w:p w:rsidR="006A7714" w:rsidRPr="005B07B6" w:rsidRDefault="006A7714" w:rsidP="006A7714">
      <w:pPr>
        <w:pStyle w:val="Bezodstpw"/>
        <w:rPr>
          <w:rFonts w:ascii="Bookman Old Style" w:hAnsi="Bookman Old Style"/>
          <w:b/>
          <w:bCs/>
          <w:i/>
          <w:iCs/>
        </w:rPr>
      </w:pPr>
      <w:r w:rsidRPr="005B07B6">
        <w:rPr>
          <w:rFonts w:ascii="Bookman Old Style" w:hAnsi="Bookman Old Style"/>
        </w:rPr>
        <w:t xml:space="preserve">             </w:t>
      </w:r>
      <w:r w:rsidRPr="005B07B6">
        <w:rPr>
          <w:rFonts w:ascii="Bookman Old Style" w:hAnsi="Bookman Old Style"/>
          <w:b/>
          <w:bCs/>
          <w:i/>
          <w:iCs/>
        </w:rPr>
        <w:t xml:space="preserve">30-lecie Trójkąta Weimarskiego. Geneza, działalność, sukcesy, porażki i </w:t>
      </w:r>
    </w:p>
    <w:p w:rsidR="006A7714" w:rsidRPr="005B07B6" w:rsidRDefault="006A7714" w:rsidP="006A7714">
      <w:pPr>
        <w:rPr>
          <w:rFonts w:ascii="Bookman Old Style" w:hAnsi="Bookman Old Style"/>
          <w:b/>
          <w:bCs/>
          <w:i/>
          <w:iCs/>
        </w:rPr>
      </w:pPr>
      <w:r w:rsidRPr="005B07B6">
        <w:rPr>
          <w:rFonts w:ascii="Bookman Old Style" w:hAnsi="Bookman Old Style"/>
          <w:b/>
          <w:bCs/>
          <w:i/>
          <w:iCs/>
        </w:rPr>
        <w:t xml:space="preserve">                                                  </w:t>
      </w:r>
      <w:proofErr w:type="gramStart"/>
      <w:r w:rsidRPr="005B07B6">
        <w:rPr>
          <w:rFonts w:ascii="Bookman Old Style" w:hAnsi="Bookman Old Style"/>
          <w:b/>
          <w:bCs/>
          <w:i/>
          <w:iCs/>
        </w:rPr>
        <w:t>perspektywy</w:t>
      </w:r>
      <w:proofErr w:type="gramEnd"/>
      <w:r w:rsidRPr="005B07B6">
        <w:rPr>
          <w:rFonts w:ascii="Bookman Old Style" w:hAnsi="Bookman Old Style"/>
          <w:b/>
          <w:bCs/>
          <w:i/>
          <w:iCs/>
        </w:rPr>
        <w:t xml:space="preserve"> jego renesansu</w:t>
      </w:r>
    </w:p>
    <w:p w:rsidR="006A7714" w:rsidRPr="005B07B6" w:rsidRDefault="006A7714" w:rsidP="005B07B6">
      <w:pPr>
        <w:jc w:val="center"/>
        <w:rPr>
          <w:rFonts w:ascii="Bookman Old Style" w:hAnsi="Bookman Old Style"/>
        </w:rPr>
      </w:pPr>
      <w:proofErr w:type="gramStart"/>
      <w:r w:rsidRPr="005B07B6">
        <w:rPr>
          <w:rFonts w:ascii="Bookman Old Style" w:hAnsi="Bookman Old Style"/>
        </w:rPr>
        <w:t>w</w:t>
      </w:r>
      <w:proofErr w:type="gramEnd"/>
      <w:r w:rsidRPr="005B07B6">
        <w:rPr>
          <w:rFonts w:ascii="Bookman Old Style" w:hAnsi="Bookman Old Style"/>
        </w:rPr>
        <w:t xml:space="preserve"> dniu 11 maja (wtorek) 2021 roku, godz. 10,00-16,00</w:t>
      </w:r>
    </w:p>
    <w:p w:rsidR="006A7714" w:rsidRPr="005B07B6" w:rsidRDefault="006A7714" w:rsidP="005B07B6">
      <w:pPr>
        <w:pStyle w:val="Bezodstpw"/>
        <w:jc w:val="center"/>
        <w:rPr>
          <w:rFonts w:ascii="Bookman Old Style" w:hAnsi="Bookman Old Style"/>
        </w:rPr>
      </w:pPr>
      <w:r w:rsidRPr="005B07B6">
        <w:rPr>
          <w:rFonts w:ascii="Bookman Old Style" w:hAnsi="Bookman Old Style"/>
        </w:rPr>
        <w:t>Uczelnia Łazarskiego, ul. Świeradowska 43, Warszawa,</w:t>
      </w:r>
      <w:r w:rsidR="005B07B6">
        <w:rPr>
          <w:rFonts w:ascii="Bookman Old Style" w:hAnsi="Bookman Old Style"/>
        </w:rPr>
        <w:t xml:space="preserve"> </w:t>
      </w:r>
      <w:r w:rsidRPr="005B07B6">
        <w:rPr>
          <w:rFonts w:ascii="Bookman Old Style" w:hAnsi="Bookman Old Style"/>
        </w:rPr>
        <w:t>aula nr 130</w:t>
      </w:r>
    </w:p>
    <w:p w:rsidR="006A7714" w:rsidRPr="005B07B6" w:rsidRDefault="006A7714" w:rsidP="006A7714">
      <w:pPr>
        <w:rPr>
          <w:rFonts w:ascii="Bookman Old Style" w:hAnsi="Bookman Old Style"/>
          <w:b/>
          <w:bCs/>
          <w:sz w:val="22"/>
        </w:rPr>
      </w:pPr>
    </w:p>
    <w:p w:rsidR="006A7714" w:rsidRPr="005B07B6" w:rsidRDefault="006A7714" w:rsidP="006A7714">
      <w:pPr>
        <w:rPr>
          <w:rFonts w:ascii="Bookman Old Style" w:hAnsi="Bookman Old Style"/>
          <w:b/>
          <w:bCs/>
          <w:sz w:val="22"/>
        </w:rPr>
      </w:pPr>
      <w:r w:rsidRPr="005B07B6">
        <w:rPr>
          <w:rFonts w:ascii="Bookman Old Style" w:hAnsi="Bookman Old Style"/>
          <w:b/>
          <w:bCs/>
          <w:sz w:val="22"/>
        </w:rPr>
        <w:t>Imię i nazwisko, stopień naukowy/tytuł:</w:t>
      </w:r>
    </w:p>
    <w:p w:rsidR="006A7714" w:rsidRPr="005B07B6" w:rsidRDefault="006A7714" w:rsidP="006A7714">
      <w:pPr>
        <w:rPr>
          <w:rFonts w:ascii="Bookman Old Style" w:hAnsi="Bookman Old Style"/>
          <w:sz w:val="22"/>
        </w:rPr>
      </w:pPr>
      <w:r w:rsidRPr="005B07B6">
        <w:rPr>
          <w:rFonts w:ascii="Bookman Old Style" w:hAnsi="Bookman Old Style"/>
          <w:sz w:val="22"/>
        </w:rPr>
        <w:t>.................................................................................................................................................................</w:t>
      </w:r>
      <w:r w:rsidR="005B07B6">
        <w:rPr>
          <w:rFonts w:ascii="Bookman Old Style" w:hAnsi="Bookman Old Style"/>
          <w:sz w:val="22"/>
        </w:rPr>
        <w:t>....................................................................................................................................</w:t>
      </w:r>
      <w:r w:rsidRPr="005B07B6">
        <w:rPr>
          <w:rFonts w:ascii="Bookman Old Style" w:hAnsi="Bookman Old Style"/>
          <w:sz w:val="22"/>
        </w:rPr>
        <w:t>...</w:t>
      </w:r>
    </w:p>
    <w:p w:rsidR="006A7714" w:rsidRPr="005B07B6" w:rsidRDefault="006A7714" w:rsidP="006A7714">
      <w:pPr>
        <w:rPr>
          <w:rFonts w:ascii="Bookman Old Style" w:hAnsi="Bookman Old Style"/>
          <w:b/>
          <w:bCs/>
          <w:sz w:val="22"/>
        </w:rPr>
      </w:pPr>
      <w:r w:rsidRPr="005B07B6">
        <w:rPr>
          <w:rFonts w:ascii="Bookman Old Style" w:hAnsi="Bookman Old Style"/>
          <w:b/>
          <w:bCs/>
          <w:sz w:val="22"/>
        </w:rPr>
        <w:t>Instytucja, miejsce zatrudnienia/afiliacja:</w:t>
      </w:r>
    </w:p>
    <w:p w:rsidR="006A7714" w:rsidRPr="005B07B6" w:rsidRDefault="006A7714" w:rsidP="006A7714">
      <w:pPr>
        <w:rPr>
          <w:rFonts w:ascii="Bookman Old Style" w:hAnsi="Bookman Old Style"/>
          <w:sz w:val="22"/>
        </w:rPr>
      </w:pPr>
      <w:r w:rsidRPr="005B07B6">
        <w:rPr>
          <w:rFonts w:ascii="Bookman Old Style" w:hAnsi="Bookman Old Style"/>
          <w:sz w:val="22"/>
        </w:rPr>
        <w:t>........................................................................................................................................................</w:t>
      </w:r>
      <w:r w:rsidR="005B07B6">
        <w:rPr>
          <w:rFonts w:ascii="Bookman Old Style" w:hAnsi="Bookman Old Style"/>
          <w:sz w:val="22"/>
        </w:rPr>
        <w:t>....................................................................................................................................</w:t>
      </w:r>
      <w:r w:rsidRPr="005B07B6">
        <w:rPr>
          <w:rFonts w:ascii="Bookman Old Style" w:hAnsi="Bookman Old Style"/>
          <w:sz w:val="22"/>
        </w:rPr>
        <w:t>............</w:t>
      </w:r>
    </w:p>
    <w:p w:rsidR="006A7714" w:rsidRPr="005B07B6" w:rsidRDefault="005B07B6" w:rsidP="006A7714">
      <w:pPr>
        <w:rPr>
          <w:rFonts w:ascii="Bookman Old Style" w:hAnsi="Bookman Old Style"/>
          <w:b/>
          <w:bCs/>
          <w:sz w:val="22"/>
        </w:rPr>
      </w:pPr>
      <w:r>
        <w:rPr>
          <w:rFonts w:ascii="Bookman Old Style" w:hAnsi="Bookman Old Style"/>
          <w:b/>
          <w:bCs/>
          <w:sz w:val="22"/>
        </w:rPr>
        <w:t>Tel.</w:t>
      </w:r>
      <w:r w:rsidR="006A7714" w:rsidRPr="005B07B6">
        <w:rPr>
          <w:rFonts w:ascii="Bookman Old Style" w:hAnsi="Bookman Old Style"/>
          <w:sz w:val="22"/>
        </w:rPr>
        <w:t>..</w:t>
      </w:r>
      <w:r>
        <w:rPr>
          <w:rFonts w:ascii="Bookman Old Style" w:hAnsi="Bookman Old Style"/>
          <w:sz w:val="22"/>
        </w:rPr>
        <w:t>....................................................................................</w:t>
      </w:r>
      <w:r w:rsidR="006A7714" w:rsidRPr="005B07B6">
        <w:rPr>
          <w:rFonts w:ascii="Bookman Old Style" w:hAnsi="Bookman Old Style"/>
          <w:sz w:val="22"/>
        </w:rPr>
        <w:t xml:space="preserve">........................................................ </w:t>
      </w:r>
      <w:r w:rsidR="006A7714" w:rsidRPr="005B07B6">
        <w:rPr>
          <w:rFonts w:ascii="Bookman Old Style" w:hAnsi="Bookman Old Style"/>
          <w:b/>
          <w:bCs/>
          <w:sz w:val="22"/>
        </w:rPr>
        <w:t xml:space="preserve"> </w:t>
      </w:r>
    </w:p>
    <w:p w:rsidR="006A7714" w:rsidRPr="005B07B6" w:rsidRDefault="006A7714" w:rsidP="006A7714">
      <w:pPr>
        <w:rPr>
          <w:rFonts w:ascii="Bookman Old Style" w:hAnsi="Bookman Old Style"/>
          <w:sz w:val="22"/>
        </w:rPr>
      </w:pPr>
      <w:r w:rsidRPr="005B07B6">
        <w:rPr>
          <w:rFonts w:ascii="Bookman Old Style" w:hAnsi="Bookman Old Style"/>
          <w:b/>
          <w:bCs/>
          <w:sz w:val="22"/>
        </w:rPr>
        <w:t>E-mail</w:t>
      </w:r>
      <w:r w:rsidRPr="005B07B6">
        <w:rPr>
          <w:rFonts w:ascii="Bookman Old Style" w:hAnsi="Bookman Old Style"/>
          <w:sz w:val="22"/>
        </w:rPr>
        <w:t>.........................................................................</w:t>
      </w:r>
      <w:r w:rsidR="005B07B6">
        <w:rPr>
          <w:rFonts w:ascii="Bookman Old Style" w:hAnsi="Bookman Old Style"/>
          <w:sz w:val="22"/>
        </w:rPr>
        <w:t>..............................................................</w:t>
      </w:r>
      <w:bookmarkStart w:id="0" w:name="_GoBack"/>
      <w:bookmarkEnd w:id="0"/>
      <w:r w:rsidRPr="005B07B6">
        <w:rPr>
          <w:rFonts w:ascii="Bookman Old Style" w:hAnsi="Bookman Old Style"/>
          <w:sz w:val="22"/>
        </w:rPr>
        <w:t>..</w:t>
      </w:r>
    </w:p>
    <w:p w:rsidR="006A7714" w:rsidRPr="005B07B6" w:rsidRDefault="006A7714" w:rsidP="006A7714">
      <w:pPr>
        <w:rPr>
          <w:rFonts w:ascii="Bookman Old Style" w:hAnsi="Bookman Old Style"/>
          <w:sz w:val="22"/>
        </w:rPr>
      </w:pPr>
    </w:p>
    <w:p w:rsidR="006A7714" w:rsidRPr="005B07B6" w:rsidRDefault="006A7714" w:rsidP="006A7714">
      <w:pPr>
        <w:rPr>
          <w:rFonts w:ascii="Bookman Old Style" w:hAnsi="Bookman Old Style"/>
          <w:b/>
          <w:bCs/>
          <w:sz w:val="22"/>
        </w:rPr>
      </w:pPr>
      <w:r w:rsidRPr="005B07B6">
        <w:rPr>
          <w:rFonts w:ascii="Bookman Old Style" w:hAnsi="Bookman Old Style"/>
          <w:b/>
          <w:bCs/>
          <w:sz w:val="22"/>
        </w:rPr>
        <w:t>Proponowany temat wystąpienia:</w:t>
      </w:r>
    </w:p>
    <w:p w:rsidR="006A7714" w:rsidRPr="005B07B6" w:rsidRDefault="006A7714" w:rsidP="006A7714">
      <w:pPr>
        <w:rPr>
          <w:rFonts w:ascii="Bookman Old Style" w:hAnsi="Bookman Old Style"/>
          <w:sz w:val="22"/>
        </w:rPr>
      </w:pPr>
      <w:r w:rsidRPr="005B07B6">
        <w:rPr>
          <w:rFonts w:ascii="Bookman Old Style" w:hAnsi="Bookman Old Style"/>
          <w:sz w:val="2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6A7714" w:rsidRPr="005B07B6" w:rsidRDefault="006A7714" w:rsidP="006A7714">
      <w:pPr>
        <w:rPr>
          <w:rFonts w:ascii="Bookman Old Style" w:hAnsi="Bookman Old Style"/>
          <w:sz w:val="22"/>
        </w:rPr>
      </w:pPr>
      <w:r w:rsidRPr="005B07B6">
        <w:rPr>
          <w:rFonts w:ascii="Bookman Old Style" w:hAnsi="Bookman Old Style"/>
          <w:b/>
          <w:bCs/>
          <w:sz w:val="22"/>
        </w:rPr>
        <w:t xml:space="preserve">    </w:t>
      </w:r>
      <w:r w:rsidRPr="005B07B6">
        <w:rPr>
          <w:rFonts w:ascii="Bookman Old Style" w:hAnsi="Bookman Old Style"/>
          <w:sz w:val="22"/>
        </w:rPr>
        <w:t xml:space="preserve"> Miejscowość, </w:t>
      </w:r>
      <w:proofErr w:type="gramStart"/>
      <w:r w:rsidRPr="005B07B6">
        <w:rPr>
          <w:rFonts w:ascii="Bookman Old Style" w:hAnsi="Bookman Old Style"/>
          <w:sz w:val="22"/>
        </w:rPr>
        <w:t xml:space="preserve">data                                                  </w:t>
      </w:r>
      <w:proofErr w:type="gramEnd"/>
      <w:r w:rsidRPr="005B07B6">
        <w:rPr>
          <w:rFonts w:ascii="Bookman Old Style" w:hAnsi="Bookman Old Style"/>
          <w:sz w:val="22"/>
        </w:rPr>
        <w:t xml:space="preserve">                                                     </w:t>
      </w:r>
    </w:p>
    <w:p w:rsidR="006A7714" w:rsidRPr="005B07B6" w:rsidRDefault="006A7714" w:rsidP="006A7714">
      <w:pPr>
        <w:rPr>
          <w:rFonts w:ascii="Bookman Old Style" w:hAnsi="Bookman Old Style"/>
          <w:sz w:val="22"/>
        </w:rPr>
      </w:pPr>
      <w:r w:rsidRPr="005B07B6">
        <w:rPr>
          <w:rFonts w:ascii="Bookman Old Style" w:hAnsi="Bookman Old Style"/>
          <w:sz w:val="22"/>
        </w:rPr>
        <w:t xml:space="preserve">                                                                                                                    Podpis</w:t>
      </w:r>
    </w:p>
    <w:sectPr w:rsidR="006A7714" w:rsidRPr="005B07B6" w:rsidSect="00B15E4E">
      <w:footerReference w:type="default" r:id="rId8"/>
      <w:headerReference w:type="first" r:id="rId9"/>
      <w:footerReference w:type="first" r:id="rId10"/>
      <w:pgSz w:w="11906" w:h="16838" w:code="9"/>
      <w:pgMar w:top="720" w:right="720" w:bottom="720" w:left="72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396A" w:rsidRDefault="00C6396A" w:rsidP="000726D2">
      <w:pPr>
        <w:spacing w:after="0" w:line="240" w:lineRule="auto"/>
      </w:pPr>
      <w:r>
        <w:separator/>
      </w:r>
    </w:p>
  </w:endnote>
  <w:endnote w:type="continuationSeparator" w:id="0">
    <w:p w:rsidR="00C6396A" w:rsidRDefault="00C6396A" w:rsidP="000726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3C7E" w:rsidRDefault="00AA4457">
    <w:pPr>
      <w:pStyle w:val="Stopka"/>
    </w:pPr>
    <w:r>
      <w:rPr>
        <w:noProof/>
        <w:lang w:eastAsia="pl-PL"/>
      </w:rPr>
      <w:drawing>
        <wp:inline distT="0" distB="0" distL="0" distR="0">
          <wp:extent cx="5763895" cy="653415"/>
          <wp:effectExtent l="19050" t="0" r="8255" b="0"/>
          <wp:docPr id="2" name="Obraz 32" descr="D:\Ela Krzewska\Ela  - Papier firmowy\kopie\papier firmowy Ela - 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2" descr="D:\Ela Krzewska\Ela  - Papier firmowy\kopie\papier firmowy Ela - stopk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3895" cy="6534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4623" w:rsidRDefault="00AA4457">
    <w:pPr>
      <w:pStyle w:val="Stopka"/>
    </w:pPr>
    <w:r>
      <w:rPr>
        <w:noProof/>
        <w:lang w:eastAsia="pl-PL"/>
      </w:rPr>
      <w:drawing>
        <wp:inline distT="0" distB="0" distL="0" distR="0">
          <wp:extent cx="5763895" cy="653415"/>
          <wp:effectExtent l="19050" t="0" r="8255" b="0"/>
          <wp:docPr id="4" name="Obraz 22" descr="D:\Ela Krzewska\Ela  - Papier firmowy\kopie\papier firmowy Ela - 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2" descr="D:\Ela Krzewska\Ela  - Papier firmowy\kopie\papier firmowy Ela - stopk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3895" cy="6534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396A" w:rsidRDefault="00C6396A" w:rsidP="000726D2">
      <w:pPr>
        <w:spacing w:after="0" w:line="240" w:lineRule="auto"/>
      </w:pPr>
      <w:r>
        <w:separator/>
      </w:r>
    </w:p>
  </w:footnote>
  <w:footnote w:type="continuationSeparator" w:id="0">
    <w:p w:rsidR="00C6396A" w:rsidRDefault="00C6396A" w:rsidP="000726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07C2" w:rsidRDefault="00AA4457" w:rsidP="00B15E4E">
    <w:pPr>
      <w:pStyle w:val="Nagwek"/>
      <w:jc w:val="center"/>
    </w:pPr>
    <w:r>
      <w:rPr>
        <w:noProof/>
        <w:lang w:eastAsia="pl-PL"/>
      </w:rPr>
      <w:drawing>
        <wp:inline distT="0" distB="0" distL="0" distR="0">
          <wp:extent cx="5763895" cy="1877695"/>
          <wp:effectExtent l="19050" t="0" r="8255" b="0"/>
          <wp:docPr id="3" name="Obraz 0" descr="papier firmowy Ela - glow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apier firmowy Ela - glowk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3895" cy="18776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DF53A1D"/>
    <w:multiLevelType w:val="hybridMultilevel"/>
    <w:tmpl w:val="E09C5812"/>
    <w:lvl w:ilvl="0" w:tplc="E1981F5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attachedTemplate r:id="rId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5E4E"/>
    <w:rsid w:val="00045611"/>
    <w:rsid w:val="000726D2"/>
    <w:rsid w:val="00087208"/>
    <w:rsid w:val="000C4BCD"/>
    <w:rsid w:val="00141C3D"/>
    <w:rsid w:val="00286436"/>
    <w:rsid w:val="00314787"/>
    <w:rsid w:val="00316711"/>
    <w:rsid w:val="00326944"/>
    <w:rsid w:val="00345C2A"/>
    <w:rsid w:val="00367FCD"/>
    <w:rsid w:val="003841E9"/>
    <w:rsid w:val="003B2026"/>
    <w:rsid w:val="00414D80"/>
    <w:rsid w:val="0043103E"/>
    <w:rsid w:val="004458B4"/>
    <w:rsid w:val="00473C7E"/>
    <w:rsid w:val="004D2052"/>
    <w:rsid w:val="004D2C47"/>
    <w:rsid w:val="004D7D93"/>
    <w:rsid w:val="004E5A64"/>
    <w:rsid w:val="004F5783"/>
    <w:rsid w:val="0050233A"/>
    <w:rsid w:val="005A2DE8"/>
    <w:rsid w:val="005A702F"/>
    <w:rsid w:val="005B07B6"/>
    <w:rsid w:val="00601F61"/>
    <w:rsid w:val="00611CEE"/>
    <w:rsid w:val="006A7714"/>
    <w:rsid w:val="006B6D4E"/>
    <w:rsid w:val="0070044A"/>
    <w:rsid w:val="00712F38"/>
    <w:rsid w:val="007E03EA"/>
    <w:rsid w:val="007F164D"/>
    <w:rsid w:val="00832BD9"/>
    <w:rsid w:val="00854623"/>
    <w:rsid w:val="00867D1F"/>
    <w:rsid w:val="008B4D26"/>
    <w:rsid w:val="008B5159"/>
    <w:rsid w:val="00927469"/>
    <w:rsid w:val="0095774D"/>
    <w:rsid w:val="00966C45"/>
    <w:rsid w:val="009F69C9"/>
    <w:rsid w:val="00A455C9"/>
    <w:rsid w:val="00A705D1"/>
    <w:rsid w:val="00A97113"/>
    <w:rsid w:val="00AA4457"/>
    <w:rsid w:val="00AF07C2"/>
    <w:rsid w:val="00B15E4E"/>
    <w:rsid w:val="00B4218B"/>
    <w:rsid w:val="00B5385B"/>
    <w:rsid w:val="00B77FFE"/>
    <w:rsid w:val="00B97283"/>
    <w:rsid w:val="00BE3E48"/>
    <w:rsid w:val="00C17394"/>
    <w:rsid w:val="00C6396A"/>
    <w:rsid w:val="00D35252"/>
    <w:rsid w:val="00DC473E"/>
    <w:rsid w:val="00E0245B"/>
    <w:rsid w:val="00E54991"/>
    <w:rsid w:val="00E67896"/>
    <w:rsid w:val="00E9362E"/>
    <w:rsid w:val="00EB110C"/>
    <w:rsid w:val="00FD4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AC0CE25-A619-4B0D-A501-ABB1130E8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A7714"/>
    <w:pPr>
      <w:spacing w:after="200" w:line="360" w:lineRule="auto"/>
      <w:jc w:val="both"/>
    </w:pPr>
    <w:rPr>
      <w:rFonts w:ascii="Times New Roman" w:hAnsi="Times New Roman"/>
      <w:sz w:val="24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726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726D2"/>
  </w:style>
  <w:style w:type="paragraph" w:styleId="Stopka">
    <w:name w:val="footer"/>
    <w:basedOn w:val="Normalny"/>
    <w:link w:val="StopkaZnak"/>
    <w:uiPriority w:val="99"/>
    <w:unhideWhenUsed/>
    <w:rsid w:val="000726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726D2"/>
  </w:style>
  <w:style w:type="paragraph" w:styleId="Tekstdymka">
    <w:name w:val="Balloon Text"/>
    <w:basedOn w:val="Normalny"/>
    <w:link w:val="TekstdymkaZnak"/>
    <w:uiPriority w:val="99"/>
    <w:semiHidden/>
    <w:unhideWhenUsed/>
    <w:rsid w:val="000726D2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0726D2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B15E4E"/>
    <w:rPr>
      <w:color w:val="0563C1"/>
      <w:u w:val="single"/>
    </w:rPr>
  </w:style>
  <w:style w:type="paragraph" w:styleId="Bezodstpw">
    <w:name w:val="No Spacing"/>
    <w:uiPriority w:val="1"/>
    <w:qFormat/>
    <w:rsid w:val="00B15E4E"/>
    <w:pPr>
      <w:jc w:val="both"/>
    </w:pPr>
    <w:rPr>
      <w:rFonts w:ascii="Times New Roman" w:hAnsi="Times New Roman"/>
      <w:sz w:val="24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702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02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025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12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66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88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51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56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292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28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025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752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240990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1284285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7592893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338553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7149356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0721321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0328378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84473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5779220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9552180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5933136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4870202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0210696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2005216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9533877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2399766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6369767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441409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4451635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0208984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1168337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984273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609842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9321317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0984878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276744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7623614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2360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718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506948">
              <w:marLeft w:val="-2400"/>
              <w:marRight w:val="-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90455">
              <w:marLeft w:val="-2400"/>
              <w:marRight w:val="-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517061">
              <w:marLeft w:val="-2400"/>
              <w:marRight w:val="-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67504">
              <w:marLeft w:val="-2400"/>
              <w:marRight w:val="-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450681">
              <w:marLeft w:val="-2400"/>
              <w:marRight w:val="-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960904">
              <w:marLeft w:val="-2400"/>
              <w:marRight w:val="-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639631">
              <w:marLeft w:val="-2400"/>
              <w:marRight w:val="-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710812">
              <w:marLeft w:val="-2400"/>
              <w:marRight w:val="-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509362">
              <w:marLeft w:val="-2400"/>
              <w:marRight w:val="-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054069">
              <w:marLeft w:val="-2400"/>
              <w:marRight w:val="-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420473">
              <w:marLeft w:val="-2400"/>
              <w:marRight w:val="-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168086">
              <w:marLeft w:val="-2400"/>
              <w:marRight w:val="-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979407">
              <w:marLeft w:val="-2400"/>
              <w:marRight w:val="-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14528">
              <w:marLeft w:val="-2400"/>
              <w:marRight w:val="-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94684">
              <w:marLeft w:val="-2400"/>
              <w:marRight w:val="-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462046">
              <w:marLeft w:val="-2400"/>
              <w:marRight w:val="-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6913">
              <w:marLeft w:val="-2400"/>
              <w:marRight w:val="-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328032">
              <w:marLeft w:val="-2400"/>
              <w:marRight w:val="-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931369">
              <w:marLeft w:val="-2400"/>
              <w:marRight w:val="-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377078">
              <w:marLeft w:val="-2400"/>
              <w:marRight w:val="-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182640">
              <w:marLeft w:val="-2400"/>
              <w:marRight w:val="-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649152">
              <w:marLeft w:val="-2400"/>
              <w:marRight w:val="-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881830">
              <w:marLeft w:val="-2400"/>
              <w:marRight w:val="-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604822">
              <w:marLeft w:val="-2400"/>
              <w:marRight w:val="-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978281">
              <w:marLeft w:val="-2400"/>
              <w:marRight w:val="-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21890">
              <w:marLeft w:val="-2400"/>
              <w:marRight w:val="-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593310">
              <w:marLeft w:val="-2400"/>
              <w:marRight w:val="-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316873">
              <w:marLeft w:val="-2400"/>
              <w:marRight w:val="-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303229">
              <w:marLeft w:val="-2400"/>
              <w:marRight w:val="-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989109">
              <w:marLeft w:val="-2400"/>
              <w:marRight w:val="-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224026">
              <w:marLeft w:val="-2400"/>
              <w:marRight w:val="-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583870">
              <w:marLeft w:val="-2400"/>
              <w:marRight w:val="-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687681">
              <w:marLeft w:val="-2400"/>
              <w:marRight w:val="-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889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apier%20%20firmowy%20kolor%20%20poprawiony%20db%201%20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0E38A8-AE17-4066-BA92-9D0FB97648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 firmowy kolor  poprawiony db 1 szablon.dotx</Template>
  <TotalTime>3</TotalTime>
  <Pages>1</Pages>
  <Words>279</Words>
  <Characters>1680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Bob Michalovsky</cp:lastModifiedBy>
  <cp:revision>3</cp:revision>
  <cp:lastPrinted>2015-02-26T18:01:00Z</cp:lastPrinted>
  <dcterms:created xsi:type="dcterms:W3CDTF">2020-12-15T16:30:00Z</dcterms:created>
  <dcterms:modified xsi:type="dcterms:W3CDTF">2020-12-15T16:35:00Z</dcterms:modified>
</cp:coreProperties>
</file>